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3D4" w:rsidRDefault="00AC33D4" w:rsidP="007E63B5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QUILT OF VALOR SET OF BLOCKS FOR GREENWOOD QUILT CONNECTION</w:t>
      </w:r>
    </w:p>
    <w:p w:rsidR="00AC33D4" w:rsidRDefault="00AC33D4" w:rsidP="001C5BD0">
      <w:pPr>
        <w:spacing w:after="0"/>
        <w:rPr>
          <w:b/>
          <w:sz w:val="24"/>
          <w:szCs w:val="24"/>
        </w:rPr>
      </w:pPr>
    </w:p>
    <w:p w:rsidR="00AC33D4" w:rsidRDefault="00AC33D4" w:rsidP="001C5BD0">
      <w:pPr>
        <w:spacing w:after="0"/>
        <w:rPr>
          <w:b/>
          <w:sz w:val="24"/>
          <w:szCs w:val="24"/>
        </w:rPr>
      </w:pPr>
      <w:r w:rsidRPr="001C5BD0">
        <w:rPr>
          <w:b/>
          <w:sz w:val="24"/>
          <w:szCs w:val="24"/>
        </w:rPr>
        <w:t>FOUR PATCH</w:t>
      </w:r>
    </w:p>
    <w:p w:rsidR="00AC33D4" w:rsidRDefault="00AC33D4" w:rsidP="001C5BD0">
      <w:pPr>
        <w:spacing w:after="0"/>
        <w:rPr>
          <w:sz w:val="24"/>
          <w:szCs w:val="24"/>
        </w:rPr>
      </w:pPr>
    </w:p>
    <w:p w:rsidR="00AC33D4" w:rsidRDefault="00AC33D4" w:rsidP="001C5BD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Sew white square to blue square.  (Figure 1)</w:t>
      </w:r>
    </w:p>
    <w:p w:rsidR="00AC33D4" w:rsidRDefault="00AC33D4" w:rsidP="001C5BD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Sew red square to white square. </w:t>
      </w:r>
    </w:p>
    <w:p w:rsidR="00AC33D4" w:rsidRDefault="00AC33D4" w:rsidP="001C5BD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Press seams to the dark fabric.  </w:t>
      </w:r>
    </w:p>
    <w:p w:rsidR="00AC33D4" w:rsidRDefault="00AC33D4" w:rsidP="001C5BD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Sew W/B rectangle #1 to R/W rectangle #2 matching center seams &amp; creating a 4-patch. </w:t>
      </w:r>
    </w:p>
    <w:p w:rsidR="00AC33D4" w:rsidRDefault="00AC33D4" w:rsidP="001C5BD0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Press seam to one side.  </w:t>
      </w:r>
    </w:p>
    <w:p w:rsidR="00AC33D4" w:rsidRPr="009D0A6C" w:rsidRDefault="00AC33D4" w:rsidP="009D0A6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(I use the Eleanor Burns’ method of connecting squares.) </w:t>
      </w:r>
    </w:p>
    <w:p w:rsidR="00AC33D4" w:rsidRDefault="00AC33D4" w:rsidP="001C5BD0">
      <w:pPr>
        <w:spacing w:after="0"/>
        <w:rPr>
          <w:sz w:val="24"/>
          <w:szCs w:val="24"/>
        </w:rPr>
      </w:pPr>
    </w:p>
    <w:p w:rsidR="00AC33D4" w:rsidRDefault="00AC33D4" w:rsidP="001C5BD0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Worktable Block</w:t>
      </w:r>
    </w:p>
    <w:p w:rsidR="00AC33D4" w:rsidRPr="009D0A6C" w:rsidRDefault="00AC33D4" w:rsidP="009D0A6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Sew white the square to red square.  (Figure 1)</w:t>
      </w:r>
    </w:p>
    <w:p w:rsidR="00AC33D4" w:rsidRDefault="00AC33D4" w:rsidP="009D0A6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Do the same with 2</w:t>
      </w:r>
      <w:r w:rsidRPr="009D0A6C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set of 2 1/2 “ W/R squares.</w:t>
      </w:r>
    </w:p>
    <w:p w:rsidR="00AC33D4" w:rsidRDefault="00AC33D4" w:rsidP="009D0A6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Do the same with white &amp; blue squares.  </w:t>
      </w:r>
    </w:p>
    <w:p w:rsidR="00AC33D4" w:rsidRDefault="00AC33D4" w:rsidP="009D0A6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Press to the dark.  </w:t>
      </w:r>
    </w:p>
    <w:p w:rsidR="00AC33D4" w:rsidRDefault="00AC33D4" w:rsidP="009D0A6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Sew one R/W to one B/W alternating colors creating a 4-patch. (Figure 2)</w:t>
      </w:r>
    </w:p>
    <w:p w:rsidR="00AC33D4" w:rsidRDefault="00AC33D4" w:rsidP="009D0A6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Do the same with 2</w:t>
      </w:r>
      <w:r w:rsidRPr="009D0A6C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set of R/W and B/W creating a 2</w:t>
      </w:r>
      <w:r w:rsidRPr="001B29EF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4-patch.  </w:t>
      </w:r>
    </w:p>
    <w:p w:rsidR="00AC33D4" w:rsidRDefault="00AC33D4" w:rsidP="009D0A6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Press toward the 4 patch.</w:t>
      </w:r>
    </w:p>
    <w:p w:rsidR="00AC33D4" w:rsidRDefault="00AC33D4" w:rsidP="009D0A6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Sew one 4 ½” W to one 4-patch.</w:t>
      </w:r>
    </w:p>
    <w:p w:rsidR="00AC33D4" w:rsidRDefault="00AC33D4" w:rsidP="009D0A6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Do the same with the 2</w:t>
      </w:r>
      <w:r w:rsidRPr="001B29EF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W and 4-patch. </w:t>
      </w:r>
    </w:p>
    <w:p w:rsidR="00AC33D4" w:rsidRDefault="00AC33D4" w:rsidP="009D0A6C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Sew W/4-patch #1 to 4-patch/W together matching center seams.  </w:t>
      </w:r>
    </w:p>
    <w:p w:rsidR="00AC33D4" w:rsidRDefault="00AC33D4" w:rsidP="007E63B5">
      <w:pPr>
        <w:spacing w:after="0"/>
        <w:rPr>
          <w:sz w:val="24"/>
          <w:szCs w:val="24"/>
        </w:rPr>
      </w:pPr>
    </w:p>
    <w:p w:rsidR="00AC33D4" w:rsidRDefault="00AC33D4" w:rsidP="007E63B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Note:  R=red        W = white       B = Blue          </w:t>
      </w:r>
    </w:p>
    <w:p w:rsidR="00AC33D4" w:rsidRDefault="00AC33D4" w:rsidP="007E63B5">
      <w:pPr>
        <w:spacing w:after="0"/>
        <w:rPr>
          <w:sz w:val="24"/>
          <w:szCs w:val="24"/>
        </w:rPr>
      </w:pPr>
    </w:p>
    <w:p w:rsidR="00AC33D4" w:rsidRDefault="00AC33D4" w:rsidP="007E63B5">
      <w:pPr>
        <w:spacing w:after="0"/>
        <w:rPr>
          <w:sz w:val="24"/>
          <w:szCs w:val="24"/>
        </w:rPr>
      </w:pPr>
    </w:p>
    <w:p w:rsidR="00AC33D4" w:rsidRDefault="00AC33D4" w:rsidP="007E63B5">
      <w:pPr>
        <w:spacing w:after="0"/>
        <w:rPr>
          <w:sz w:val="24"/>
          <w:szCs w:val="24"/>
        </w:rPr>
      </w:pPr>
    </w:p>
    <w:p w:rsidR="00AC33D4" w:rsidRPr="007E63B5" w:rsidRDefault="00AC33D4" w:rsidP="007E63B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Sherry</w:t>
      </w:r>
    </w:p>
    <w:sectPr w:rsidR="00AC33D4" w:rsidRPr="007E63B5" w:rsidSect="006F33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C6D0A"/>
    <w:multiLevelType w:val="hybridMultilevel"/>
    <w:tmpl w:val="973695D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D1F3A84"/>
    <w:multiLevelType w:val="hybridMultilevel"/>
    <w:tmpl w:val="D90C234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5BD0"/>
    <w:rsid w:val="00156B4F"/>
    <w:rsid w:val="001B29EF"/>
    <w:rsid w:val="001C5BD0"/>
    <w:rsid w:val="00240E43"/>
    <w:rsid w:val="006F33D7"/>
    <w:rsid w:val="007A70AE"/>
    <w:rsid w:val="007E63B5"/>
    <w:rsid w:val="009D0A6C"/>
    <w:rsid w:val="00AC3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33D7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C5B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135</Words>
  <Characters>776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QUILT OF VALOR SET OF BLOCKS FOR GREENWOOD QUILT CONNECTION</dc:title>
  <dc:subject/>
  <dc:creator>Sherry Foster</dc:creator>
  <cp:keywords/>
  <dc:description/>
  <cp:lastModifiedBy>Home</cp:lastModifiedBy>
  <cp:revision>2</cp:revision>
  <dcterms:created xsi:type="dcterms:W3CDTF">2013-11-09T17:05:00Z</dcterms:created>
  <dcterms:modified xsi:type="dcterms:W3CDTF">2013-11-09T17:05:00Z</dcterms:modified>
</cp:coreProperties>
</file>